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FCD23" w14:textId="77777777" w:rsidR="00B44A8E" w:rsidRDefault="002746C3" w:rsidP="00B44A8E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44A8E">
        <w:rPr>
          <w:rFonts w:ascii="Times New Roman" w:hAnsi="Times New Roman"/>
          <w:b/>
          <w:sz w:val="28"/>
          <w:szCs w:val="28"/>
        </w:rPr>
        <w:t xml:space="preserve">Структура и органы управления </w:t>
      </w:r>
    </w:p>
    <w:p w14:paraId="26CD9873" w14:textId="77777777" w:rsidR="00950292" w:rsidRPr="00B44A8E" w:rsidRDefault="002746C3" w:rsidP="00B44A8E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44A8E">
        <w:rPr>
          <w:rFonts w:ascii="Times New Roman" w:hAnsi="Times New Roman"/>
          <w:b/>
          <w:sz w:val="28"/>
          <w:szCs w:val="28"/>
        </w:rPr>
        <w:t>МБОУ Каипская ООШ</w:t>
      </w:r>
    </w:p>
    <w:p w14:paraId="385E3A6F" w14:textId="77777777" w:rsidR="002746C3" w:rsidRDefault="002746C3" w:rsidP="00B44A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1F4992E" w14:textId="77777777" w:rsidR="002746C3" w:rsidRDefault="002746C3" w:rsidP="00B44A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746C3">
        <w:rPr>
          <w:rFonts w:ascii="Times New Roman" w:hAnsi="Times New Roman"/>
          <w:b/>
          <w:sz w:val="28"/>
          <w:szCs w:val="28"/>
          <w:u w:val="single"/>
        </w:rPr>
        <w:t>Структура школы</w:t>
      </w:r>
    </w:p>
    <w:p w14:paraId="6FA53FEB" w14:textId="77777777" w:rsidR="00272796" w:rsidRPr="002746C3" w:rsidRDefault="00272796" w:rsidP="00B44A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3191FBC7" w14:textId="77777777" w:rsidR="002746C3" w:rsidRPr="002746C3" w:rsidRDefault="002746C3" w:rsidP="00B44A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746C3">
        <w:rPr>
          <w:rFonts w:ascii="Times New Roman" w:hAnsi="Times New Roman"/>
          <w:b/>
          <w:sz w:val="28"/>
          <w:szCs w:val="28"/>
        </w:rPr>
        <w:t>Уровни образования:</w:t>
      </w:r>
    </w:p>
    <w:p w14:paraId="4874E03A" w14:textId="77777777" w:rsidR="002746C3" w:rsidRDefault="002746C3" w:rsidP="00B44A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Начальное общее образование (1-4 классы)</w:t>
      </w:r>
    </w:p>
    <w:p w14:paraId="46CAF03B" w14:textId="77777777" w:rsidR="002746C3" w:rsidRDefault="002746C3" w:rsidP="00B44A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Основное общее образование (5-9 классы)</w:t>
      </w:r>
    </w:p>
    <w:p w14:paraId="726ED522" w14:textId="77777777" w:rsidR="00272796" w:rsidRDefault="00272796" w:rsidP="00B44A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20F3610E" w14:textId="77777777" w:rsidR="002746C3" w:rsidRPr="002746C3" w:rsidRDefault="002746C3" w:rsidP="00B44A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746C3">
        <w:rPr>
          <w:rFonts w:ascii="Times New Roman" w:hAnsi="Times New Roman"/>
          <w:b/>
          <w:sz w:val="28"/>
          <w:szCs w:val="28"/>
          <w:u w:val="single"/>
        </w:rPr>
        <w:t>Управление</w:t>
      </w:r>
    </w:p>
    <w:p w14:paraId="33DF188C" w14:textId="77777777" w:rsidR="002746C3" w:rsidRDefault="002746C3" w:rsidP="00B44A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746C3">
        <w:rPr>
          <w:rFonts w:ascii="Times New Roman" w:hAnsi="Times New Roman"/>
          <w:b/>
          <w:sz w:val="28"/>
          <w:szCs w:val="28"/>
        </w:rPr>
        <w:t>Директор школы</w:t>
      </w:r>
      <w:r>
        <w:rPr>
          <w:rFonts w:ascii="Times New Roman" w:hAnsi="Times New Roman"/>
          <w:sz w:val="28"/>
          <w:szCs w:val="28"/>
        </w:rPr>
        <w:t xml:space="preserve"> – Нуждин Алексей Борисович</w:t>
      </w:r>
    </w:p>
    <w:p w14:paraId="10BD911F" w14:textId="77777777" w:rsidR="002746C3" w:rsidRDefault="002746C3" w:rsidP="00B44A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746C3">
        <w:rPr>
          <w:rFonts w:ascii="Times New Roman" w:hAnsi="Times New Roman"/>
          <w:b/>
          <w:sz w:val="28"/>
          <w:szCs w:val="28"/>
        </w:rPr>
        <w:t>Коллегиальные органы управления</w:t>
      </w:r>
      <w:r>
        <w:rPr>
          <w:rFonts w:ascii="Times New Roman" w:hAnsi="Times New Roman"/>
          <w:sz w:val="28"/>
          <w:szCs w:val="28"/>
        </w:rPr>
        <w:t xml:space="preserve"> – общее собрание (конференция) работников образования и педагогический совет</w:t>
      </w:r>
    </w:p>
    <w:p w14:paraId="53751911" w14:textId="77777777" w:rsidR="00272796" w:rsidRDefault="00272796" w:rsidP="00B44A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E4F93F7" w14:textId="77777777" w:rsidR="002746C3" w:rsidRDefault="002746C3" w:rsidP="00B44A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746C3">
        <w:rPr>
          <w:rFonts w:ascii="Times New Roman" w:hAnsi="Times New Roman"/>
          <w:b/>
          <w:sz w:val="28"/>
          <w:szCs w:val="28"/>
        </w:rPr>
        <w:t>Заместители директора</w:t>
      </w:r>
    </w:p>
    <w:p w14:paraId="5DEC4F0F" w14:textId="77777777" w:rsidR="002746C3" w:rsidRDefault="002746C3" w:rsidP="00B44A8E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746C3">
        <w:rPr>
          <w:rFonts w:ascii="Times New Roman" w:hAnsi="Times New Roman"/>
          <w:sz w:val="28"/>
          <w:szCs w:val="28"/>
        </w:rPr>
        <w:t>Кружкова Ольга Владимировна – заместитель по воспитательной работе</w:t>
      </w:r>
    </w:p>
    <w:p w14:paraId="4DA1D49B" w14:textId="77777777" w:rsidR="002746C3" w:rsidRDefault="002746C3" w:rsidP="00B44A8E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Галиева Эльмира Ринадовна – заместитель по учебной работе</w:t>
      </w:r>
    </w:p>
    <w:p w14:paraId="54661633" w14:textId="77777777" w:rsidR="002746C3" w:rsidRDefault="002746C3" w:rsidP="00B44A8E">
      <w:pPr>
        <w:pStyle w:val="a3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Тюрина Людмила Валерьевна – заместитель по учебной работе</w:t>
      </w:r>
    </w:p>
    <w:p w14:paraId="6B6E7ED6" w14:textId="77777777" w:rsidR="002746C3" w:rsidRPr="002746C3" w:rsidRDefault="002746C3" w:rsidP="00B44A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904CF8E" w14:textId="77777777" w:rsidR="002746C3" w:rsidRPr="002746C3" w:rsidRDefault="002746C3" w:rsidP="00B44A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746C3">
        <w:rPr>
          <w:rFonts w:ascii="Times New Roman" w:hAnsi="Times New Roman"/>
          <w:b/>
          <w:sz w:val="28"/>
          <w:szCs w:val="28"/>
        </w:rPr>
        <w:t>Руководители школьных методических объединений</w:t>
      </w:r>
    </w:p>
    <w:p w14:paraId="189B3F26" w14:textId="77777777" w:rsidR="002746C3" w:rsidRDefault="002746C3" w:rsidP="00B44A8E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Хамидуллина Зульфия Фидаилевна – МО начальных классов</w:t>
      </w:r>
    </w:p>
    <w:p w14:paraId="16D25000" w14:textId="77777777" w:rsidR="002746C3" w:rsidRDefault="002746C3" w:rsidP="00B44A8E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Хамидуллина Радифа Камиловна –МО гуманитарн</w:t>
      </w:r>
      <w:r w:rsidR="00B44A8E">
        <w:rPr>
          <w:rFonts w:ascii="Times New Roman" w:hAnsi="Times New Roman"/>
          <w:sz w:val="28"/>
          <w:szCs w:val="28"/>
        </w:rPr>
        <w:t>ого цикла</w:t>
      </w:r>
    </w:p>
    <w:p w14:paraId="1D53D683" w14:textId="77777777" w:rsidR="002746C3" w:rsidRDefault="002746C3" w:rsidP="00B44A8E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Галиева Эльмира Ринадовна – МО естественно-математичес</w:t>
      </w:r>
      <w:r w:rsidR="00B44A8E">
        <w:rPr>
          <w:rFonts w:ascii="Times New Roman" w:hAnsi="Times New Roman"/>
          <w:sz w:val="28"/>
          <w:szCs w:val="28"/>
        </w:rPr>
        <w:t>кого цикла</w:t>
      </w:r>
    </w:p>
    <w:p w14:paraId="34591025" w14:textId="77777777" w:rsidR="00B44A8E" w:rsidRPr="002746C3" w:rsidRDefault="00272796" w:rsidP="00B44A8E">
      <w:pPr>
        <w:pStyle w:val="a3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Кружкова Ольга В</w:t>
      </w:r>
      <w:r w:rsidR="00B44A8E">
        <w:rPr>
          <w:rFonts w:ascii="Times New Roman" w:hAnsi="Times New Roman"/>
          <w:sz w:val="28"/>
          <w:szCs w:val="28"/>
        </w:rPr>
        <w:t>ладимировна – МО классных руководителей</w:t>
      </w:r>
    </w:p>
    <w:p w14:paraId="57CD29E4" w14:textId="77777777" w:rsidR="002746C3" w:rsidRDefault="002746C3" w:rsidP="002746C3">
      <w:pPr>
        <w:rPr>
          <w:rFonts w:ascii="Times New Roman" w:hAnsi="Times New Roman"/>
          <w:sz w:val="28"/>
          <w:szCs w:val="28"/>
        </w:rPr>
      </w:pPr>
    </w:p>
    <w:p w14:paraId="74CCF07C" w14:textId="77777777" w:rsidR="002746C3" w:rsidRDefault="002746C3" w:rsidP="002746C3">
      <w:pPr>
        <w:rPr>
          <w:rFonts w:ascii="Times New Roman" w:hAnsi="Times New Roman"/>
          <w:sz w:val="28"/>
          <w:szCs w:val="28"/>
        </w:rPr>
      </w:pPr>
    </w:p>
    <w:p w14:paraId="7532AB05" w14:textId="77777777" w:rsidR="002746C3" w:rsidRDefault="002746C3" w:rsidP="002746C3">
      <w:pPr>
        <w:rPr>
          <w:rFonts w:ascii="Times New Roman" w:hAnsi="Times New Roman"/>
          <w:sz w:val="28"/>
          <w:szCs w:val="28"/>
        </w:rPr>
      </w:pPr>
    </w:p>
    <w:p w14:paraId="33D7E743" w14:textId="77777777" w:rsidR="002746C3" w:rsidRDefault="002746C3" w:rsidP="002746C3">
      <w:pPr>
        <w:jc w:val="center"/>
        <w:rPr>
          <w:rFonts w:ascii="Times New Roman" w:hAnsi="Times New Roman"/>
          <w:sz w:val="28"/>
          <w:szCs w:val="28"/>
        </w:rPr>
      </w:pPr>
    </w:p>
    <w:p w14:paraId="7CCFC655" w14:textId="77777777" w:rsidR="002746C3" w:rsidRPr="002746C3" w:rsidRDefault="002746C3" w:rsidP="002746C3">
      <w:pPr>
        <w:rPr>
          <w:rFonts w:ascii="Times New Roman" w:hAnsi="Times New Roman"/>
          <w:sz w:val="28"/>
          <w:szCs w:val="28"/>
        </w:rPr>
      </w:pPr>
    </w:p>
    <w:sectPr w:rsidR="002746C3" w:rsidRPr="00274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3B7CE9"/>
    <w:multiLevelType w:val="hybridMultilevel"/>
    <w:tmpl w:val="2B9C4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722EFC"/>
    <w:multiLevelType w:val="hybridMultilevel"/>
    <w:tmpl w:val="27589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8944938">
    <w:abstractNumId w:val="1"/>
  </w:num>
  <w:num w:numId="2" w16cid:durableId="225800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6A9"/>
    <w:rsid w:val="00272796"/>
    <w:rsid w:val="002746C3"/>
    <w:rsid w:val="00950292"/>
    <w:rsid w:val="00B44A8E"/>
    <w:rsid w:val="00ED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05EE4"/>
  <w15:chartTrackingRefBased/>
  <w15:docId w15:val="{AEAB9295-F10D-45E9-BC46-CAD38DE5B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46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ulfi\OneDrive\&#1056;&#1072;&#1073;&#1086;&#1095;&#1080;&#1081;%20&#1089;&#1090;&#1086;&#1083;\&#1057;&#1090;&#1088;&#1091;&#1082;&#1090;&#1091;&#1088;&#1072;%20&#1080;%20&#1086;&#1088;&#1075;&#1072;&#1085;&#1099;%20&#1091;&#1087;&#1088;&#1072;&#1074;&#1083;&#1077;&#1085;&#1080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Структура и органы управления</Template>
  <TotalTime>1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 Хамидуллина</dc:creator>
  <cp:keywords/>
  <dc:description/>
  <cp:lastModifiedBy>Зульфия</cp:lastModifiedBy>
  <cp:revision>1</cp:revision>
  <dcterms:created xsi:type="dcterms:W3CDTF">2023-11-19T14:55:00Z</dcterms:created>
  <dcterms:modified xsi:type="dcterms:W3CDTF">2023-11-19T14:56:00Z</dcterms:modified>
</cp:coreProperties>
</file>